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1E1F" w:rsidRDefault="00691E1F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91E1F" w:rsidRDefault="00691E1F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Расписание </w:t>
      </w:r>
    </w:p>
    <w:p w:rsidR="00691E1F" w:rsidRDefault="00691E1F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дистанционных занятий для занимающихся МАУ «СШОР «Яр Чаллы» на период с 13 по 31 мая 2020 года</w:t>
      </w:r>
    </w:p>
    <w:p w:rsidR="00691E1F" w:rsidRDefault="00691E1F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91E1F" w:rsidRDefault="00691E1F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1616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1418"/>
        <w:gridCol w:w="1843"/>
        <w:gridCol w:w="709"/>
        <w:gridCol w:w="10206"/>
        <w:gridCol w:w="1417"/>
      </w:tblGrid>
      <w:tr w:rsidR="00691E1F">
        <w:tc>
          <w:tcPr>
            <w:tcW w:w="567" w:type="dxa"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1418" w:type="dxa"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Ф.И.О. тренера</w:t>
            </w:r>
          </w:p>
        </w:tc>
        <w:tc>
          <w:tcPr>
            <w:tcW w:w="1843" w:type="dxa"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Группа</w:t>
            </w:r>
          </w:p>
        </w:tc>
        <w:tc>
          <w:tcPr>
            <w:tcW w:w="709" w:type="dxa"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Дата </w:t>
            </w:r>
          </w:p>
        </w:tc>
        <w:tc>
          <w:tcPr>
            <w:tcW w:w="10206" w:type="dxa"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Дистанционное задание</w:t>
            </w:r>
          </w:p>
        </w:tc>
        <w:tc>
          <w:tcPr>
            <w:tcW w:w="1417" w:type="dxa"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Форма контроля</w:t>
            </w:r>
          </w:p>
        </w:tc>
      </w:tr>
      <w:tr w:rsidR="00691E1F">
        <w:trPr>
          <w:cantSplit/>
        </w:trPr>
        <w:tc>
          <w:tcPr>
            <w:tcW w:w="567" w:type="dxa"/>
            <w:vMerge w:val="restart"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vMerge w:val="restart"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Сараев Владислав Петрович</w:t>
            </w:r>
          </w:p>
        </w:tc>
        <w:tc>
          <w:tcPr>
            <w:tcW w:w="1843" w:type="dxa"/>
            <w:vMerge w:val="restart"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Т(СС)-2</w:t>
            </w:r>
          </w:p>
        </w:tc>
        <w:tc>
          <w:tcPr>
            <w:tcW w:w="709" w:type="dxa"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13.05</w:t>
            </w:r>
          </w:p>
        </w:tc>
        <w:tc>
          <w:tcPr>
            <w:tcW w:w="10206" w:type="dxa"/>
          </w:tcPr>
          <w:p w:rsidR="00691E1F" w:rsidRDefault="00691E1F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Комплекс упражнений №1 (все упражнения выполнять по 30–40 с, </w:t>
            </w:r>
          </w:p>
          <w:p w:rsidR="00691E1F" w:rsidRDefault="00691E1F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отдых между упражнениями 10–20 с)</w:t>
            </w:r>
          </w:p>
          <w:p w:rsidR="00691E1F" w:rsidRDefault="00691E1F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Угол в упоре.</w:t>
            </w:r>
          </w:p>
          <w:p w:rsidR="00691E1F" w:rsidRDefault="00691E1F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Угол вне.</w:t>
            </w:r>
          </w:p>
          <w:p w:rsidR="00691E1F" w:rsidRDefault="00691E1F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Высокий угол.</w:t>
            </w:r>
          </w:p>
          <w:p w:rsidR="00691E1F" w:rsidRDefault="00691E1F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«Планка».</w:t>
            </w:r>
          </w:p>
          <w:p w:rsidR="00691E1F" w:rsidRDefault="00691E1F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животе.</w:t>
            </w:r>
          </w:p>
          <w:p w:rsidR="00691E1F" w:rsidRDefault="00691E1F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76"/>
              </w:tabs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спине.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691E1F" w:rsidRDefault="00691E1F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76"/>
              </w:tabs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 на руках согнув ноги.</w:t>
            </w:r>
          </w:p>
          <w:p w:rsidR="00691E1F" w:rsidRDefault="00691E1F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76"/>
              </w:tabs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 на руках.</w:t>
            </w:r>
          </w:p>
          <w:p w:rsidR="00691E1F" w:rsidRDefault="00691E1F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76"/>
              </w:tabs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Горизонтальный упор согнув ноги.</w:t>
            </w:r>
          </w:p>
        </w:tc>
        <w:tc>
          <w:tcPr>
            <w:tcW w:w="1417" w:type="dxa"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91E1F">
        <w:trPr>
          <w:cantSplit/>
        </w:trPr>
        <w:tc>
          <w:tcPr>
            <w:tcW w:w="567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14.05</w:t>
            </w:r>
          </w:p>
        </w:tc>
        <w:tc>
          <w:tcPr>
            <w:tcW w:w="10206" w:type="dxa"/>
            <w:vAlign w:val="center"/>
          </w:tcPr>
          <w:p w:rsidR="00691E1F" w:rsidRDefault="00691E1F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№2</w:t>
            </w:r>
          </w:p>
          <w:p w:rsidR="00691E1F" w:rsidRDefault="00691E1F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  <w:tab w:val="num" w:pos="106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Спичаг ноги вместе из упора лёжа (10 раз, удержание стойки 5 с).</w:t>
            </w:r>
          </w:p>
          <w:p w:rsidR="00691E1F" w:rsidRDefault="00691E1F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  <w:tab w:val="num" w:pos="106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Спичаг из угла вне (10 раз, удержание стойки 5 с).</w:t>
            </w:r>
          </w:p>
          <w:p w:rsidR="00691E1F" w:rsidRDefault="00691E1F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Спичаг со шпагата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691E1F" w:rsidRDefault="00691E1F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  <w:tab w:val="num" w:pos="106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полосок).</w:t>
            </w:r>
          </w:p>
          <w:p w:rsidR="00691E1F" w:rsidRDefault="00691E1F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 w:rsidR="00691E1F" w:rsidRDefault="00691E1F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 w:rsidR="00691E1F" w:rsidRDefault="00691E1F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</w:p>
        </w:tc>
        <w:tc>
          <w:tcPr>
            <w:tcW w:w="1417" w:type="dxa"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91E1F">
        <w:trPr>
          <w:cantSplit/>
        </w:trPr>
        <w:tc>
          <w:tcPr>
            <w:tcW w:w="567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15.05</w:t>
            </w:r>
          </w:p>
        </w:tc>
        <w:tc>
          <w:tcPr>
            <w:tcW w:w="10206" w:type="dxa"/>
          </w:tcPr>
          <w:p w:rsidR="00691E1F" w:rsidRDefault="00691E1F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№3</w:t>
            </w:r>
          </w:p>
          <w:p w:rsidR="00691E1F" w:rsidRDefault="00691E1F">
            <w:pPr>
              <w:pStyle w:val="ListParagraph"/>
              <w:numPr>
                <w:ilvl w:val="0"/>
                <w:numId w:val="21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Прыжки через скакалку (2 подхода по 100 раз).</w:t>
            </w:r>
          </w:p>
          <w:p w:rsidR="00691E1F" w:rsidRDefault="00691E1F">
            <w:pPr>
              <w:numPr>
                <w:ilvl w:val="0"/>
                <w:numId w:val="21"/>
              </w:numPr>
              <w:shd w:val="clear" w:color="auto" w:fill="FFFFFF"/>
              <w:tabs>
                <w:tab w:val="left" w:pos="514"/>
                <w:tab w:val="num" w:pos="106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Выпрыгивания из упора присев (2 подхода по 50 раз).</w:t>
            </w:r>
          </w:p>
          <w:p w:rsidR="00691E1F" w:rsidRDefault="00691E1F">
            <w:pPr>
              <w:numPr>
                <w:ilvl w:val="0"/>
                <w:numId w:val="21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«Стульчик» возле стены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(2 подхода по 30 с)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691E1F" w:rsidRDefault="00691E1F">
            <w:pPr>
              <w:numPr>
                <w:ilvl w:val="0"/>
                <w:numId w:val="21"/>
              </w:numPr>
              <w:shd w:val="clear" w:color="auto" w:fill="FFFFFF"/>
              <w:tabs>
                <w:tab w:val="left" w:pos="514"/>
                <w:tab w:val="num" w:pos="106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Прыжки в «глубину» (30 раз, считать кол-во «доскоков»).</w:t>
            </w:r>
          </w:p>
        </w:tc>
        <w:tc>
          <w:tcPr>
            <w:tcW w:w="1417" w:type="dxa"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91E1F">
        <w:trPr>
          <w:cantSplit/>
        </w:trPr>
        <w:tc>
          <w:tcPr>
            <w:tcW w:w="567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16.05</w:t>
            </w:r>
          </w:p>
        </w:tc>
        <w:tc>
          <w:tcPr>
            <w:tcW w:w="10206" w:type="dxa"/>
          </w:tcPr>
          <w:p w:rsidR="00691E1F" w:rsidRDefault="00691E1F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№4</w:t>
            </w:r>
          </w:p>
          <w:p w:rsidR="00691E1F" w:rsidRDefault="00691E1F">
            <w:pPr>
              <w:pStyle w:val="ListParagraph"/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Спичаг ноги вместе из упора лёжа (10 раз, удержание стойки 5 с).</w:t>
            </w:r>
          </w:p>
          <w:p w:rsidR="00691E1F" w:rsidRDefault="00691E1F">
            <w:pPr>
              <w:pStyle w:val="ListParagraph"/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Спичаг из угла вне (10 раз, удержание стойки 5 с).</w:t>
            </w:r>
          </w:p>
          <w:p w:rsidR="00691E1F" w:rsidRDefault="00691E1F">
            <w:pPr>
              <w:pStyle w:val="ListParagraph"/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Спичаг со шпагата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691E1F" w:rsidRDefault="00691E1F">
            <w:pPr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 (2 подхода по 60 с).</w:t>
            </w:r>
          </w:p>
          <w:p w:rsidR="00691E1F" w:rsidRDefault="00691E1F">
            <w:pPr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 (2 подхода по 60 с).</w:t>
            </w:r>
          </w:p>
          <w:p w:rsidR="00691E1F" w:rsidRDefault="00691E1F">
            <w:pPr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 (2 подхода по 60 с).</w:t>
            </w:r>
          </w:p>
        </w:tc>
        <w:tc>
          <w:tcPr>
            <w:tcW w:w="1417" w:type="dxa"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91E1F">
        <w:trPr>
          <w:cantSplit/>
        </w:trPr>
        <w:tc>
          <w:tcPr>
            <w:tcW w:w="567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18.05</w:t>
            </w:r>
          </w:p>
        </w:tc>
        <w:tc>
          <w:tcPr>
            <w:tcW w:w="10206" w:type="dxa"/>
          </w:tcPr>
          <w:p w:rsidR="00691E1F" w:rsidRDefault="00691E1F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№5</w:t>
            </w:r>
          </w:p>
          <w:p w:rsidR="00691E1F" w:rsidRDefault="00691E1F">
            <w:pPr>
              <w:pStyle w:val="ListParagraph"/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полосок).</w:t>
            </w:r>
          </w:p>
          <w:p w:rsidR="00691E1F" w:rsidRDefault="00691E1F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 w:rsidR="00691E1F" w:rsidRDefault="00691E1F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 w:rsidR="00691E1F" w:rsidRDefault="00691E1F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</w:p>
          <w:p w:rsidR="00691E1F" w:rsidRDefault="00691E1F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Угол в упоре 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30 с).</w:t>
            </w:r>
          </w:p>
          <w:p w:rsidR="00691E1F" w:rsidRDefault="00691E1F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Угол вне 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30 с).</w:t>
            </w:r>
          </w:p>
          <w:p w:rsidR="00691E1F" w:rsidRDefault="00691E1F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Высокий угол 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30 с).</w:t>
            </w:r>
          </w:p>
        </w:tc>
        <w:tc>
          <w:tcPr>
            <w:tcW w:w="1417" w:type="dxa"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91E1F">
        <w:trPr>
          <w:cantSplit/>
        </w:trPr>
        <w:tc>
          <w:tcPr>
            <w:tcW w:w="567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19.05</w:t>
            </w:r>
          </w:p>
        </w:tc>
        <w:tc>
          <w:tcPr>
            <w:tcW w:w="10206" w:type="dxa"/>
          </w:tcPr>
          <w:p w:rsidR="00691E1F" w:rsidRDefault="00691E1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№1 и №2.</w:t>
            </w:r>
          </w:p>
          <w:p w:rsidR="00691E1F" w:rsidRDefault="00691E1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Изучение таблиц элементов (вольные упражнения)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91E1F">
        <w:trPr>
          <w:cantSplit/>
        </w:trPr>
        <w:tc>
          <w:tcPr>
            <w:tcW w:w="567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20.05</w:t>
            </w:r>
          </w:p>
        </w:tc>
        <w:tc>
          <w:tcPr>
            <w:tcW w:w="10206" w:type="dxa"/>
          </w:tcPr>
          <w:p w:rsidR="00691E1F" w:rsidRDefault="00691E1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№2 и №3.</w:t>
            </w:r>
          </w:p>
          <w:p w:rsidR="00691E1F" w:rsidRDefault="00691E1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Изучение таблиц элементов (конь-махи)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91E1F">
        <w:trPr>
          <w:cantSplit/>
        </w:trPr>
        <w:tc>
          <w:tcPr>
            <w:tcW w:w="567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21.05</w:t>
            </w:r>
          </w:p>
        </w:tc>
        <w:tc>
          <w:tcPr>
            <w:tcW w:w="10206" w:type="dxa"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№3 и №4.</w:t>
            </w:r>
          </w:p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Изучение таблиц элементов (кольца)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91E1F">
        <w:trPr>
          <w:cantSplit/>
        </w:trPr>
        <w:tc>
          <w:tcPr>
            <w:tcW w:w="567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22.05</w:t>
            </w:r>
          </w:p>
        </w:tc>
        <w:tc>
          <w:tcPr>
            <w:tcW w:w="10206" w:type="dxa"/>
          </w:tcPr>
          <w:p w:rsidR="00691E1F" w:rsidRDefault="00691E1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№3 и №5.</w:t>
            </w:r>
          </w:p>
          <w:p w:rsidR="00691E1F" w:rsidRDefault="00691E1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Изучение таблиц элементов (опорный прыжок)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91E1F">
        <w:trPr>
          <w:cantSplit/>
        </w:trPr>
        <w:tc>
          <w:tcPr>
            <w:tcW w:w="567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23.05</w:t>
            </w:r>
          </w:p>
        </w:tc>
        <w:tc>
          <w:tcPr>
            <w:tcW w:w="10206" w:type="dxa"/>
          </w:tcPr>
          <w:p w:rsidR="00691E1F" w:rsidRDefault="00691E1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№1 и №3.</w:t>
            </w:r>
          </w:p>
          <w:p w:rsidR="00691E1F" w:rsidRDefault="00691E1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Изучение таблиц элементов (брусья)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91E1F">
        <w:trPr>
          <w:cantSplit/>
        </w:trPr>
        <w:tc>
          <w:tcPr>
            <w:tcW w:w="567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25.05</w:t>
            </w:r>
          </w:p>
        </w:tc>
        <w:tc>
          <w:tcPr>
            <w:tcW w:w="10206" w:type="dxa"/>
          </w:tcPr>
          <w:p w:rsidR="00691E1F" w:rsidRDefault="00691E1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№1 и №2.</w:t>
            </w:r>
          </w:p>
          <w:p w:rsidR="00691E1F" w:rsidRDefault="00691E1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Изучение таблиц элементов (перекладина)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91E1F">
        <w:trPr>
          <w:cantSplit/>
        </w:trPr>
        <w:tc>
          <w:tcPr>
            <w:tcW w:w="567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26.05</w:t>
            </w:r>
          </w:p>
        </w:tc>
        <w:tc>
          <w:tcPr>
            <w:tcW w:w="10206" w:type="dxa"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№6</w:t>
            </w:r>
          </w:p>
          <w:p w:rsidR="00691E1F" w:rsidRDefault="00691E1F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Стойка на руках – кувырок вперёд в угол вне – спичаг (10 раз, удержание стойки 5 с).</w:t>
            </w:r>
          </w:p>
          <w:p w:rsidR="00691E1F" w:rsidRDefault="00691E1F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Спичаг ноги вместе из положения упор стоя согнувшись (2 подхода по 10 раз).</w:t>
            </w:r>
          </w:p>
          <w:p w:rsidR="00691E1F" w:rsidRDefault="00691E1F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Высокий угол (3 подхода по 10 с).</w:t>
            </w:r>
          </w:p>
          <w:p w:rsidR="00691E1F" w:rsidRDefault="00691E1F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 Угол в упоре (3 подхода по 10 с).</w:t>
            </w:r>
          </w:p>
          <w:p w:rsidR="00691E1F" w:rsidRDefault="00691E1F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 Стойка на руках животом к стене (2 подхода по 30 с, обращать внимание на вытянутость занимающегося в плечевых суставах).</w:t>
            </w:r>
          </w:p>
          <w:p w:rsidR="00691E1F" w:rsidRDefault="00691E1F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 Поднимание туловища в положении лёжа на животе, руки за голову (2 подхода по 100 раз).</w:t>
            </w:r>
          </w:p>
          <w:p w:rsidR="00691E1F" w:rsidRDefault="00691E1F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 Поднимание туловища в положении лёжа на спине, руки за голову (2 подхода по 50 раз).</w:t>
            </w:r>
          </w:p>
          <w:p w:rsidR="00691E1F" w:rsidRDefault="00691E1F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Изучение таблиц элементов (вольные упражнения, конь-махи)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91E1F">
        <w:trPr>
          <w:cantSplit/>
        </w:trPr>
        <w:tc>
          <w:tcPr>
            <w:tcW w:w="567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27.05</w:t>
            </w:r>
          </w:p>
        </w:tc>
        <w:tc>
          <w:tcPr>
            <w:tcW w:w="10206" w:type="dxa"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№3 и №6.</w:t>
            </w:r>
          </w:p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Изучение таблиц элементов (кольца)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91E1F">
        <w:trPr>
          <w:cantSplit/>
        </w:trPr>
        <w:tc>
          <w:tcPr>
            <w:tcW w:w="567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28.05</w:t>
            </w:r>
          </w:p>
        </w:tc>
        <w:tc>
          <w:tcPr>
            <w:tcW w:w="10206" w:type="dxa"/>
          </w:tcPr>
          <w:p w:rsidR="00691E1F" w:rsidRDefault="00691E1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№3 и №5.</w:t>
            </w:r>
          </w:p>
          <w:p w:rsidR="00691E1F" w:rsidRDefault="00691E1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Изучение таблиц элементов (опорный прыжок)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91E1F">
        <w:trPr>
          <w:cantSplit/>
        </w:trPr>
        <w:tc>
          <w:tcPr>
            <w:tcW w:w="567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29.05</w:t>
            </w:r>
          </w:p>
        </w:tc>
        <w:tc>
          <w:tcPr>
            <w:tcW w:w="10206" w:type="dxa"/>
          </w:tcPr>
          <w:p w:rsidR="00691E1F" w:rsidRDefault="00691E1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№1 и №3.</w:t>
            </w:r>
          </w:p>
          <w:p w:rsidR="00691E1F" w:rsidRDefault="00691E1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Изучение таблиц элементов (брусья)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91E1F">
        <w:trPr>
          <w:cantSplit/>
        </w:trPr>
        <w:tc>
          <w:tcPr>
            <w:tcW w:w="567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30.05</w:t>
            </w:r>
          </w:p>
        </w:tc>
        <w:tc>
          <w:tcPr>
            <w:tcW w:w="10206" w:type="dxa"/>
          </w:tcPr>
          <w:p w:rsidR="00691E1F" w:rsidRDefault="00691E1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№2 и №3.</w:t>
            </w:r>
          </w:p>
          <w:p w:rsidR="00691E1F" w:rsidRDefault="00691E1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Изучение таблиц элементов (перекладина)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Фототчет по WhatsApp</w:t>
            </w:r>
          </w:p>
        </w:tc>
      </w:tr>
      <w:tr w:rsidR="00691E1F">
        <w:trPr>
          <w:cantSplit/>
        </w:trPr>
        <w:tc>
          <w:tcPr>
            <w:tcW w:w="567" w:type="dxa"/>
            <w:vMerge w:val="restart"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  <w:vMerge w:val="restart"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Сараев Владислав Петрович</w:t>
            </w:r>
          </w:p>
        </w:tc>
        <w:tc>
          <w:tcPr>
            <w:tcW w:w="1843" w:type="dxa"/>
            <w:vMerge w:val="restart"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НП 2 (1)</w:t>
            </w:r>
          </w:p>
        </w:tc>
        <w:tc>
          <w:tcPr>
            <w:tcW w:w="709" w:type="dxa"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13.05</w:t>
            </w:r>
          </w:p>
        </w:tc>
        <w:tc>
          <w:tcPr>
            <w:tcW w:w="10206" w:type="dxa"/>
          </w:tcPr>
          <w:p w:rsidR="00691E1F" w:rsidRDefault="00691E1F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Комплекс упражнений №1 (все упражнения выполнять по 30–40 с, </w:t>
            </w:r>
          </w:p>
          <w:p w:rsidR="00691E1F" w:rsidRDefault="00691E1F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отдых между упражнениями 10–20 с)</w:t>
            </w:r>
          </w:p>
          <w:p w:rsidR="00691E1F" w:rsidRDefault="00691E1F">
            <w:pPr>
              <w:pStyle w:val="ListParagraph"/>
              <w:numPr>
                <w:ilvl w:val="0"/>
                <w:numId w:val="24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1.      Угол в упоре.</w:t>
            </w:r>
          </w:p>
          <w:p w:rsidR="00691E1F" w:rsidRDefault="00691E1F">
            <w:pPr>
              <w:pStyle w:val="ListParagraph"/>
              <w:numPr>
                <w:ilvl w:val="0"/>
                <w:numId w:val="24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2.      Угол вне.</w:t>
            </w:r>
          </w:p>
          <w:p w:rsidR="00691E1F" w:rsidRDefault="00691E1F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14"/>
                <w:tab w:val="num" w:pos="106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Высокий угол.</w:t>
            </w:r>
          </w:p>
          <w:p w:rsidR="00691E1F" w:rsidRDefault="00691E1F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«Планка».</w:t>
            </w:r>
          </w:p>
          <w:p w:rsidR="00691E1F" w:rsidRDefault="00691E1F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14"/>
                <w:tab w:val="num" w:pos="106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животе.</w:t>
            </w:r>
          </w:p>
          <w:p w:rsidR="00691E1F" w:rsidRDefault="00691E1F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спине.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691E1F" w:rsidRDefault="00691E1F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 на руках согнув ноги.</w:t>
            </w:r>
          </w:p>
          <w:p w:rsidR="00691E1F" w:rsidRDefault="00691E1F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 на руках.</w:t>
            </w:r>
          </w:p>
          <w:p w:rsidR="00691E1F" w:rsidRDefault="00691E1F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76"/>
                <w:tab w:val="num" w:pos="106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Горизонтальный упор согнув ноги.</w:t>
            </w:r>
          </w:p>
        </w:tc>
        <w:tc>
          <w:tcPr>
            <w:tcW w:w="1417" w:type="dxa"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91E1F">
        <w:trPr>
          <w:cantSplit/>
        </w:trPr>
        <w:tc>
          <w:tcPr>
            <w:tcW w:w="567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14.05</w:t>
            </w:r>
          </w:p>
        </w:tc>
        <w:tc>
          <w:tcPr>
            <w:tcW w:w="10206" w:type="dxa"/>
            <w:vAlign w:val="center"/>
          </w:tcPr>
          <w:p w:rsidR="00691E1F" w:rsidRDefault="00691E1F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№2</w:t>
            </w:r>
          </w:p>
          <w:p w:rsidR="00691E1F" w:rsidRDefault="00691E1F">
            <w:pPr>
              <w:pStyle w:val="ListParagraph"/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Спичаг ноги вместе из упора лёжа (10 раз, удержание стойки 5 с).</w:t>
            </w:r>
          </w:p>
          <w:p w:rsidR="00691E1F" w:rsidRDefault="00691E1F">
            <w:pPr>
              <w:pStyle w:val="ListParagraph"/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Спичаг из угла вне (10 раз, удержание стойки 5 с).</w:t>
            </w:r>
          </w:p>
          <w:p w:rsidR="00691E1F" w:rsidRDefault="00691E1F">
            <w:pPr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Спичаг со шпагата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691E1F" w:rsidRDefault="00691E1F">
            <w:pPr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  <w:tab w:val="num" w:pos="106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полосок).</w:t>
            </w:r>
          </w:p>
          <w:p w:rsidR="00691E1F" w:rsidRDefault="00691E1F">
            <w:pPr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 w:rsidR="00691E1F" w:rsidRDefault="00691E1F">
            <w:pPr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 w:rsidR="00691E1F" w:rsidRDefault="00691E1F">
            <w:pPr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</w:p>
        </w:tc>
        <w:tc>
          <w:tcPr>
            <w:tcW w:w="1417" w:type="dxa"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91E1F">
        <w:trPr>
          <w:cantSplit/>
        </w:trPr>
        <w:tc>
          <w:tcPr>
            <w:tcW w:w="567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15.05</w:t>
            </w:r>
          </w:p>
        </w:tc>
        <w:tc>
          <w:tcPr>
            <w:tcW w:w="10206" w:type="dxa"/>
          </w:tcPr>
          <w:p w:rsidR="00691E1F" w:rsidRDefault="00691E1F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№3</w:t>
            </w:r>
          </w:p>
          <w:p w:rsidR="00691E1F" w:rsidRDefault="00691E1F">
            <w:pPr>
              <w:pStyle w:val="ListParagraph"/>
              <w:numPr>
                <w:ilvl w:val="0"/>
                <w:numId w:val="26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Прыжки через скакалку (2 подхода по 100 раз).</w:t>
            </w:r>
          </w:p>
          <w:p w:rsidR="00691E1F" w:rsidRDefault="00691E1F">
            <w:pPr>
              <w:pStyle w:val="ListParagraph"/>
              <w:numPr>
                <w:ilvl w:val="0"/>
                <w:numId w:val="26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Выпрыгивания из упора присев (2 подхода по 50 раз).</w:t>
            </w:r>
          </w:p>
          <w:p w:rsidR="00691E1F" w:rsidRDefault="00691E1F">
            <w:pPr>
              <w:numPr>
                <w:ilvl w:val="0"/>
                <w:numId w:val="26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«Стульчик» возле стены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(2 подхода по 30 с)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691E1F" w:rsidRDefault="00691E1F">
            <w:pPr>
              <w:numPr>
                <w:ilvl w:val="0"/>
                <w:numId w:val="26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Прыжки в «глубину» (30 раз, считать кол-во «доскоков»).</w:t>
            </w:r>
          </w:p>
        </w:tc>
        <w:tc>
          <w:tcPr>
            <w:tcW w:w="1417" w:type="dxa"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91E1F">
        <w:trPr>
          <w:cantSplit/>
        </w:trPr>
        <w:tc>
          <w:tcPr>
            <w:tcW w:w="567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16.05</w:t>
            </w:r>
          </w:p>
        </w:tc>
        <w:tc>
          <w:tcPr>
            <w:tcW w:w="10206" w:type="dxa"/>
          </w:tcPr>
          <w:p w:rsidR="00691E1F" w:rsidRDefault="00691E1F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№4</w:t>
            </w:r>
          </w:p>
          <w:p w:rsidR="00691E1F" w:rsidRDefault="00691E1F">
            <w:pPr>
              <w:pStyle w:val="ListParagraph"/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Спичаг ноги вместе из упора лёжа (10 раз, удержание стойки 5 с).</w:t>
            </w:r>
          </w:p>
          <w:p w:rsidR="00691E1F" w:rsidRDefault="00691E1F">
            <w:pPr>
              <w:pStyle w:val="ListParagraph"/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Спичаг из угла вне (10 раз, удержание стойки 5 с).</w:t>
            </w:r>
          </w:p>
          <w:p w:rsidR="00691E1F" w:rsidRDefault="00691E1F">
            <w:pPr>
              <w:pStyle w:val="ListParagraph"/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Спичаг со шпагата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691E1F" w:rsidRDefault="00691E1F">
            <w:pPr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 (2 подхода по 60 с).</w:t>
            </w:r>
          </w:p>
          <w:p w:rsidR="00691E1F" w:rsidRDefault="00691E1F">
            <w:pPr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 (2 подхода по 60 с).</w:t>
            </w:r>
          </w:p>
          <w:p w:rsidR="00691E1F" w:rsidRDefault="00691E1F">
            <w:pPr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 (2 подхода по 60 с).</w:t>
            </w:r>
          </w:p>
        </w:tc>
        <w:tc>
          <w:tcPr>
            <w:tcW w:w="1417" w:type="dxa"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91E1F">
        <w:trPr>
          <w:cantSplit/>
        </w:trPr>
        <w:tc>
          <w:tcPr>
            <w:tcW w:w="567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18.05</w:t>
            </w:r>
          </w:p>
        </w:tc>
        <w:tc>
          <w:tcPr>
            <w:tcW w:w="10206" w:type="dxa"/>
          </w:tcPr>
          <w:p w:rsidR="00691E1F" w:rsidRDefault="00691E1F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№5</w:t>
            </w:r>
          </w:p>
          <w:p w:rsidR="00691E1F" w:rsidRDefault="00691E1F">
            <w:pPr>
              <w:pStyle w:val="ListParagraph"/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полосок).</w:t>
            </w:r>
          </w:p>
          <w:p w:rsidR="00691E1F" w:rsidRDefault="00691E1F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 w:rsidR="00691E1F" w:rsidRDefault="00691E1F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 w:rsidR="00691E1F" w:rsidRDefault="00691E1F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</w:p>
          <w:p w:rsidR="00691E1F" w:rsidRDefault="00691E1F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Угол в упоре 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30 с).</w:t>
            </w:r>
          </w:p>
          <w:p w:rsidR="00691E1F" w:rsidRDefault="00691E1F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Угол вне 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30 с).</w:t>
            </w:r>
          </w:p>
          <w:p w:rsidR="00691E1F" w:rsidRDefault="00691E1F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Высокий угол 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30 с).</w:t>
            </w:r>
          </w:p>
        </w:tc>
        <w:tc>
          <w:tcPr>
            <w:tcW w:w="1417" w:type="dxa"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91E1F">
        <w:trPr>
          <w:cantSplit/>
        </w:trPr>
        <w:tc>
          <w:tcPr>
            <w:tcW w:w="567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19.05</w:t>
            </w:r>
          </w:p>
        </w:tc>
        <w:tc>
          <w:tcPr>
            <w:tcW w:w="10206" w:type="dxa"/>
          </w:tcPr>
          <w:p w:rsidR="00691E1F" w:rsidRDefault="00691E1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№1 и №2.</w:t>
            </w:r>
          </w:p>
          <w:p w:rsidR="00691E1F" w:rsidRDefault="00691E1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Изучение таблиц элементов (вольные упражнения)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91E1F">
        <w:trPr>
          <w:cantSplit/>
        </w:trPr>
        <w:tc>
          <w:tcPr>
            <w:tcW w:w="567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20.05</w:t>
            </w:r>
          </w:p>
        </w:tc>
        <w:tc>
          <w:tcPr>
            <w:tcW w:w="10206" w:type="dxa"/>
          </w:tcPr>
          <w:p w:rsidR="00691E1F" w:rsidRDefault="00691E1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№2 и №3.</w:t>
            </w:r>
          </w:p>
          <w:p w:rsidR="00691E1F" w:rsidRDefault="00691E1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Изучение таблиц элементов (конь-махи)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91E1F">
        <w:trPr>
          <w:cantSplit/>
        </w:trPr>
        <w:tc>
          <w:tcPr>
            <w:tcW w:w="567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21.05</w:t>
            </w:r>
          </w:p>
        </w:tc>
        <w:tc>
          <w:tcPr>
            <w:tcW w:w="10206" w:type="dxa"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№3 и №4.</w:t>
            </w:r>
          </w:p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Изучение таблиц элементов (кольца)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91E1F">
        <w:trPr>
          <w:cantSplit/>
        </w:trPr>
        <w:tc>
          <w:tcPr>
            <w:tcW w:w="567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22.05</w:t>
            </w:r>
          </w:p>
        </w:tc>
        <w:tc>
          <w:tcPr>
            <w:tcW w:w="10206" w:type="dxa"/>
          </w:tcPr>
          <w:p w:rsidR="00691E1F" w:rsidRDefault="00691E1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№3 и №5.</w:t>
            </w:r>
          </w:p>
          <w:p w:rsidR="00691E1F" w:rsidRDefault="00691E1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Изучение таблиц элементов (опорный прыжок)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91E1F">
        <w:trPr>
          <w:cantSplit/>
        </w:trPr>
        <w:tc>
          <w:tcPr>
            <w:tcW w:w="567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23.05</w:t>
            </w:r>
          </w:p>
        </w:tc>
        <w:tc>
          <w:tcPr>
            <w:tcW w:w="10206" w:type="dxa"/>
          </w:tcPr>
          <w:p w:rsidR="00691E1F" w:rsidRDefault="00691E1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№1 и №3.</w:t>
            </w:r>
          </w:p>
          <w:p w:rsidR="00691E1F" w:rsidRDefault="00691E1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Изучение таблиц элементов (брусья)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91E1F">
        <w:trPr>
          <w:cantSplit/>
        </w:trPr>
        <w:tc>
          <w:tcPr>
            <w:tcW w:w="567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25.05</w:t>
            </w:r>
          </w:p>
        </w:tc>
        <w:tc>
          <w:tcPr>
            <w:tcW w:w="10206" w:type="dxa"/>
          </w:tcPr>
          <w:p w:rsidR="00691E1F" w:rsidRDefault="00691E1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№1 и №2.</w:t>
            </w:r>
          </w:p>
          <w:p w:rsidR="00691E1F" w:rsidRDefault="00691E1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Изучение таблиц элементов (перекладина)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91E1F">
        <w:trPr>
          <w:cantSplit/>
        </w:trPr>
        <w:tc>
          <w:tcPr>
            <w:tcW w:w="567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26.05</w:t>
            </w:r>
          </w:p>
        </w:tc>
        <w:tc>
          <w:tcPr>
            <w:tcW w:w="10206" w:type="dxa"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№6</w:t>
            </w:r>
          </w:p>
          <w:p w:rsidR="00691E1F" w:rsidRDefault="00691E1F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Стойка на руках – кувырок вперёд в угол вне – спичаг (10 раз, удержание стойки 5 с).</w:t>
            </w:r>
          </w:p>
          <w:p w:rsidR="00691E1F" w:rsidRDefault="00691E1F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Спичаг ноги вместе из положения упор стоя согнувшись (2 подхода по 10 раз).</w:t>
            </w:r>
          </w:p>
          <w:p w:rsidR="00691E1F" w:rsidRDefault="00691E1F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Высокий угол (3 подхода по 10 с).</w:t>
            </w:r>
          </w:p>
          <w:p w:rsidR="00691E1F" w:rsidRDefault="00691E1F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 Угол в упоре (3 подхода по 10 с).</w:t>
            </w:r>
          </w:p>
          <w:p w:rsidR="00691E1F" w:rsidRDefault="00691E1F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 Стойка на руках животом к стене (2 подхода по 30 с, обращать внимание на вытянутость занимающегося в плечевых суставах).</w:t>
            </w:r>
          </w:p>
          <w:p w:rsidR="00691E1F" w:rsidRDefault="00691E1F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 Поднимание туловища в положении лёжа на животе, руки за голову (2 подхода по 100 раз).</w:t>
            </w:r>
          </w:p>
          <w:p w:rsidR="00691E1F" w:rsidRDefault="00691E1F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 Поднимание туловища в положении лёжа на спине, руки за голову (2 подхода по 50 раз).</w:t>
            </w:r>
          </w:p>
          <w:p w:rsidR="00691E1F" w:rsidRDefault="00691E1F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Изучение таблиц элементов (вольные упражнения, конь-махи)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91E1F">
        <w:trPr>
          <w:cantSplit/>
        </w:trPr>
        <w:tc>
          <w:tcPr>
            <w:tcW w:w="567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27.05</w:t>
            </w:r>
          </w:p>
        </w:tc>
        <w:tc>
          <w:tcPr>
            <w:tcW w:w="10206" w:type="dxa"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№3 и №6.</w:t>
            </w:r>
          </w:p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Изучение таблиц элементов (кольца)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91E1F">
        <w:trPr>
          <w:cantSplit/>
        </w:trPr>
        <w:tc>
          <w:tcPr>
            <w:tcW w:w="567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28.05</w:t>
            </w:r>
          </w:p>
        </w:tc>
        <w:tc>
          <w:tcPr>
            <w:tcW w:w="10206" w:type="dxa"/>
          </w:tcPr>
          <w:p w:rsidR="00691E1F" w:rsidRDefault="00691E1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№3 и №5.</w:t>
            </w:r>
          </w:p>
          <w:p w:rsidR="00691E1F" w:rsidRDefault="00691E1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Изучение таблиц элементов (опорный прыжок)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91E1F">
        <w:trPr>
          <w:cantSplit/>
        </w:trPr>
        <w:tc>
          <w:tcPr>
            <w:tcW w:w="567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29.05</w:t>
            </w:r>
          </w:p>
        </w:tc>
        <w:tc>
          <w:tcPr>
            <w:tcW w:w="10206" w:type="dxa"/>
          </w:tcPr>
          <w:p w:rsidR="00691E1F" w:rsidRDefault="00691E1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№1 и №3.</w:t>
            </w:r>
          </w:p>
          <w:p w:rsidR="00691E1F" w:rsidRDefault="00691E1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Изучение таблиц элементов (брусья)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91E1F">
        <w:trPr>
          <w:cantSplit/>
        </w:trPr>
        <w:tc>
          <w:tcPr>
            <w:tcW w:w="567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30.05</w:t>
            </w:r>
          </w:p>
        </w:tc>
        <w:tc>
          <w:tcPr>
            <w:tcW w:w="10206" w:type="dxa"/>
          </w:tcPr>
          <w:p w:rsidR="00691E1F" w:rsidRDefault="00691E1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№2 и №3.</w:t>
            </w:r>
          </w:p>
          <w:p w:rsidR="00691E1F" w:rsidRDefault="00691E1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Изучение таблиц элементов (перекладина)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Фототчет по WhatsApp</w:t>
            </w:r>
          </w:p>
        </w:tc>
      </w:tr>
      <w:tr w:rsidR="00691E1F">
        <w:trPr>
          <w:cantSplit/>
        </w:trPr>
        <w:tc>
          <w:tcPr>
            <w:tcW w:w="567" w:type="dxa"/>
            <w:vMerge w:val="restart"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8" w:type="dxa"/>
            <w:vMerge w:val="restart"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Сараев Владислав Петрович</w:t>
            </w:r>
          </w:p>
        </w:tc>
        <w:tc>
          <w:tcPr>
            <w:tcW w:w="1843" w:type="dxa"/>
            <w:vMerge w:val="restart"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НП-2 (2)</w:t>
            </w:r>
          </w:p>
        </w:tc>
        <w:tc>
          <w:tcPr>
            <w:tcW w:w="709" w:type="dxa"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13.05</w:t>
            </w:r>
          </w:p>
        </w:tc>
        <w:tc>
          <w:tcPr>
            <w:tcW w:w="10206" w:type="dxa"/>
          </w:tcPr>
          <w:p w:rsidR="00691E1F" w:rsidRDefault="00691E1F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Комплекс упражнений №1 (все упражнения выполнять по 20 с, </w:t>
            </w:r>
          </w:p>
          <w:p w:rsidR="00691E1F" w:rsidRDefault="00691E1F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отдых между упражнениями 10–20 с)</w:t>
            </w:r>
          </w:p>
          <w:p w:rsidR="00691E1F" w:rsidRDefault="00691E1F">
            <w:pPr>
              <w:pStyle w:val="ListParagraph"/>
              <w:numPr>
                <w:ilvl w:val="0"/>
                <w:numId w:val="29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Угол в упоре.</w:t>
            </w:r>
          </w:p>
          <w:p w:rsidR="00691E1F" w:rsidRDefault="00691E1F">
            <w:pPr>
              <w:pStyle w:val="ListParagraph"/>
              <w:numPr>
                <w:ilvl w:val="0"/>
                <w:numId w:val="29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Угол вне.</w:t>
            </w:r>
          </w:p>
          <w:p w:rsidR="00691E1F" w:rsidRDefault="00691E1F">
            <w:pPr>
              <w:pStyle w:val="ListParagraph"/>
              <w:numPr>
                <w:ilvl w:val="0"/>
                <w:numId w:val="29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«Планка».</w:t>
            </w:r>
          </w:p>
          <w:p w:rsidR="00691E1F" w:rsidRDefault="00691E1F">
            <w:pPr>
              <w:numPr>
                <w:ilvl w:val="0"/>
                <w:numId w:val="29"/>
              </w:numPr>
              <w:shd w:val="clear" w:color="auto" w:fill="FFFFFF"/>
              <w:tabs>
                <w:tab w:val="left" w:pos="514"/>
                <w:tab w:val="num" w:pos="106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животе.</w:t>
            </w:r>
          </w:p>
          <w:p w:rsidR="00691E1F" w:rsidRDefault="00691E1F">
            <w:pPr>
              <w:numPr>
                <w:ilvl w:val="0"/>
                <w:numId w:val="29"/>
              </w:numPr>
              <w:shd w:val="clear" w:color="auto" w:fill="FFFFFF"/>
              <w:tabs>
                <w:tab w:val="left" w:pos="5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спине.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691E1F" w:rsidRDefault="00691E1F">
            <w:pPr>
              <w:numPr>
                <w:ilvl w:val="0"/>
                <w:numId w:val="29"/>
              </w:numPr>
              <w:shd w:val="clear" w:color="auto" w:fill="FFFFFF"/>
              <w:tabs>
                <w:tab w:val="left" w:pos="5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 на руках согнув ноги.</w:t>
            </w:r>
          </w:p>
          <w:p w:rsidR="00691E1F" w:rsidRDefault="00691E1F">
            <w:pPr>
              <w:numPr>
                <w:ilvl w:val="0"/>
                <w:numId w:val="29"/>
              </w:numPr>
              <w:shd w:val="clear" w:color="auto" w:fill="FFFFFF"/>
              <w:tabs>
                <w:tab w:val="left" w:pos="5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 на руках возле стены.</w:t>
            </w:r>
          </w:p>
          <w:p w:rsidR="00691E1F" w:rsidRDefault="00691E1F">
            <w:pPr>
              <w:numPr>
                <w:ilvl w:val="0"/>
                <w:numId w:val="29"/>
              </w:numPr>
              <w:shd w:val="clear" w:color="auto" w:fill="FFFFFF"/>
              <w:tabs>
                <w:tab w:val="left" w:pos="576"/>
                <w:tab w:val="num" w:pos="106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 на голове.</w:t>
            </w:r>
          </w:p>
          <w:p w:rsidR="00691E1F" w:rsidRDefault="00691E1F">
            <w:pPr>
              <w:pStyle w:val="NormalWeb"/>
              <w:shd w:val="clear" w:color="auto" w:fill="FFFFFF"/>
              <w:spacing w:beforeAutospacing="0" w:afterAutospacing="0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Times New Roman"/>
                <w:b/>
                <w:bCs/>
                <w:sz w:val="20"/>
                <w:szCs w:val="20"/>
                <w:u w:val="single"/>
                <w:lang w:val="ru-RU" w:eastAsia="ru-RU"/>
              </w:rPr>
              <w:t>Просмотр видеофильма «Империя Люкин».</w:t>
            </w:r>
          </w:p>
        </w:tc>
        <w:tc>
          <w:tcPr>
            <w:tcW w:w="1417" w:type="dxa"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91E1F">
        <w:trPr>
          <w:cantSplit/>
        </w:trPr>
        <w:tc>
          <w:tcPr>
            <w:tcW w:w="567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15.05</w:t>
            </w:r>
          </w:p>
        </w:tc>
        <w:tc>
          <w:tcPr>
            <w:tcW w:w="10206" w:type="dxa"/>
          </w:tcPr>
          <w:p w:rsidR="00691E1F" w:rsidRDefault="00691E1F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№2</w:t>
            </w:r>
          </w:p>
          <w:p w:rsidR="00691E1F" w:rsidRDefault="00691E1F">
            <w:pPr>
              <w:pStyle w:val="ListParagraph"/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Прыжки через скакалку (2 подхода по 100 раз).</w:t>
            </w:r>
          </w:p>
          <w:p w:rsidR="00691E1F" w:rsidRDefault="00691E1F">
            <w:pPr>
              <w:pStyle w:val="ListParagraph"/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Выпрыгивания из упора присев (2 подхода по 50 раз).</w:t>
            </w:r>
          </w:p>
          <w:p w:rsidR="00691E1F" w:rsidRDefault="00691E1F">
            <w:pPr>
              <w:pStyle w:val="ListParagraph"/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«Стульчик» возле стены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(2 подхода по 30 с)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691E1F" w:rsidRDefault="00691E1F">
            <w:pPr>
              <w:pStyle w:val="ListParagraph"/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Прыжки в «глубину» (20 раз).</w:t>
            </w:r>
          </w:p>
          <w:p w:rsidR="00691E1F" w:rsidRDefault="00691E1F">
            <w:pPr>
              <w:shd w:val="clear" w:color="auto" w:fill="FFFFFF"/>
              <w:tabs>
                <w:tab w:val="left" w:pos="5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Просмотр видеофильма «Воля к победе».</w:t>
            </w:r>
          </w:p>
        </w:tc>
        <w:tc>
          <w:tcPr>
            <w:tcW w:w="1417" w:type="dxa"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91E1F">
        <w:trPr>
          <w:cantSplit/>
        </w:trPr>
        <w:tc>
          <w:tcPr>
            <w:tcW w:w="567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18.05</w:t>
            </w:r>
          </w:p>
        </w:tc>
        <w:tc>
          <w:tcPr>
            <w:tcW w:w="10206" w:type="dxa"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№3</w:t>
            </w:r>
          </w:p>
          <w:p w:rsidR="00691E1F" w:rsidRDefault="00691E1F">
            <w:pPr>
              <w:shd w:val="clear" w:color="auto" w:fill="FFFFFF"/>
              <w:tabs>
                <w:tab w:val="left" w:pos="514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  <w:t>1.</w:t>
            </w:r>
            <w:r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  <w:tab/>
              <w:t>Передвижение в стойке на руках животом вперёд (по 3 полоски).</w:t>
            </w:r>
          </w:p>
          <w:p w:rsidR="00691E1F" w:rsidRDefault="00691E1F">
            <w:pPr>
              <w:shd w:val="clear" w:color="auto" w:fill="FFFFFF"/>
              <w:tabs>
                <w:tab w:val="left" w:pos="514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  <w:t>2.</w:t>
            </w:r>
            <w:r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  <w:tab/>
              <w:t>Передвижение в стойке на руках спиной вперёд (по 3 полоски).</w:t>
            </w:r>
          </w:p>
          <w:p w:rsidR="00691E1F" w:rsidRDefault="00691E1F">
            <w:pPr>
              <w:shd w:val="clear" w:color="auto" w:fill="FFFFFF"/>
              <w:tabs>
                <w:tab w:val="left" w:pos="514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  <w:t>3.</w:t>
            </w:r>
            <w:r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  <w:tab/>
              <w:t>Передвижение в стойке на руках правым боком (по 3 полоски).</w:t>
            </w:r>
          </w:p>
          <w:p w:rsidR="00691E1F" w:rsidRDefault="00691E1F">
            <w:pPr>
              <w:shd w:val="clear" w:color="auto" w:fill="FFFFFF"/>
              <w:tabs>
                <w:tab w:val="left" w:pos="514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  <w:t>4.</w:t>
            </w:r>
            <w:r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  <w:tab/>
              <w:t>Передвижение в стойке на руках левым боком (по 3 полоски).</w:t>
            </w:r>
          </w:p>
          <w:p w:rsidR="00691E1F" w:rsidRDefault="00691E1F">
            <w:pPr>
              <w:pStyle w:val="ListParagraph"/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Прыжки через скакалку (2 подхода по 100 раз).</w:t>
            </w:r>
          </w:p>
          <w:p w:rsidR="00691E1F" w:rsidRDefault="00691E1F">
            <w:pPr>
              <w:pStyle w:val="ListParagraph"/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Выпрыгивания из упора присев (2 подхода по 30 раз).</w:t>
            </w:r>
          </w:p>
          <w:p w:rsidR="00691E1F" w:rsidRDefault="00691E1F">
            <w:pPr>
              <w:pStyle w:val="ListParagraph"/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«Стульчик» возле стены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(2 подхода по 30 с)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691E1F" w:rsidRDefault="00691E1F">
            <w:pPr>
              <w:pStyle w:val="ListParagraph"/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Прыжки в «глубину» (15 раз).</w:t>
            </w:r>
          </w:p>
        </w:tc>
        <w:tc>
          <w:tcPr>
            <w:tcW w:w="1417" w:type="dxa"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91E1F">
        <w:trPr>
          <w:cantSplit/>
        </w:trPr>
        <w:tc>
          <w:tcPr>
            <w:tcW w:w="567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20.05</w:t>
            </w:r>
          </w:p>
        </w:tc>
        <w:tc>
          <w:tcPr>
            <w:tcW w:w="10206" w:type="dxa"/>
          </w:tcPr>
          <w:p w:rsidR="00691E1F" w:rsidRDefault="00691E1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№1 и №3.</w:t>
            </w:r>
          </w:p>
          <w:p w:rsidR="00691E1F" w:rsidRDefault="00691E1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</w:p>
        </w:tc>
        <w:tc>
          <w:tcPr>
            <w:tcW w:w="1417" w:type="dxa"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91E1F">
        <w:trPr>
          <w:cantSplit/>
        </w:trPr>
        <w:tc>
          <w:tcPr>
            <w:tcW w:w="567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22.05</w:t>
            </w:r>
          </w:p>
        </w:tc>
        <w:tc>
          <w:tcPr>
            <w:tcW w:w="10206" w:type="dxa"/>
          </w:tcPr>
          <w:p w:rsidR="00691E1F" w:rsidRDefault="00691E1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№1 и №2.</w:t>
            </w:r>
          </w:p>
          <w:p w:rsidR="00691E1F" w:rsidRDefault="00691E1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91E1F">
        <w:trPr>
          <w:cantSplit/>
        </w:trPr>
        <w:tc>
          <w:tcPr>
            <w:tcW w:w="567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25.05</w:t>
            </w:r>
          </w:p>
        </w:tc>
        <w:tc>
          <w:tcPr>
            <w:tcW w:w="10206" w:type="dxa"/>
          </w:tcPr>
          <w:p w:rsidR="00691E1F" w:rsidRDefault="00691E1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№2 и №3.</w:t>
            </w:r>
          </w:p>
          <w:p w:rsidR="00691E1F" w:rsidRDefault="00691E1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</w:p>
        </w:tc>
        <w:tc>
          <w:tcPr>
            <w:tcW w:w="1417" w:type="dxa"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91E1F">
        <w:trPr>
          <w:cantSplit/>
        </w:trPr>
        <w:tc>
          <w:tcPr>
            <w:tcW w:w="567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27.05</w:t>
            </w:r>
          </w:p>
        </w:tc>
        <w:tc>
          <w:tcPr>
            <w:tcW w:w="10206" w:type="dxa"/>
          </w:tcPr>
          <w:p w:rsidR="00691E1F" w:rsidRDefault="00691E1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№1 и №3.</w:t>
            </w:r>
          </w:p>
          <w:p w:rsidR="00691E1F" w:rsidRDefault="00691E1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</w:p>
        </w:tc>
        <w:tc>
          <w:tcPr>
            <w:tcW w:w="1417" w:type="dxa"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91E1F">
        <w:trPr>
          <w:cantSplit/>
        </w:trPr>
        <w:tc>
          <w:tcPr>
            <w:tcW w:w="567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91E1F" w:rsidRDefault="00691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29.05</w:t>
            </w:r>
          </w:p>
        </w:tc>
        <w:tc>
          <w:tcPr>
            <w:tcW w:w="10206" w:type="dxa"/>
          </w:tcPr>
          <w:p w:rsidR="00691E1F" w:rsidRDefault="00691E1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№2 и №3.</w:t>
            </w:r>
          </w:p>
          <w:p w:rsidR="00691E1F" w:rsidRDefault="00691E1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691E1F" w:rsidRDefault="00691E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</w:tbl>
    <w:p w:rsidR="00691E1F" w:rsidRDefault="00691E1F">
      <w:pPr>
        <w:tabs>
          <w:tab w:val="left" w:pos="3831"/>
        </w:tabs>
        <w:rPr>
          <w:rFonts w:ascii="Times New Roman" w:hAnsi="Times New Roman" w:cs="Times New Roman"/>
          <w:sz w:val="24"/>
          <w:szCs w:val="24"/>
          <w:lang w:val="tt-RU"/>
        </w:rPr>
      </w:pPr>
    </w:p>
    <w:sectPr w:rsidR="00691E1F" w:rsidSect="00691E1F">
      <w:pgSz w:w="16838" w:h="11906" w:orient="landscape"/>
      <w:pgMar w:top="567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1E1F" w:rsidRDefault="00691E1F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separator/>
      </w:r>
    </w:p>
  </w:endnote>
  <w:endnote w:type="continuationSeparator" w:id="0">
    <w:p w:rsidR="00691E1F" w:rsidRDefault="00691E1F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ЛОМе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1E1F" w:rsidRDefault="00691E1F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separator/>
      </w:r>
    </w:p>
  </w:footnote>
  <w:footnote w:type="continuationSeparator" w:id="0">
    <w:p w:rsidR="00691E1F" w:rsidRDefault="00691E1F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F7FB8"/>
    <w:multiLevelType w:val="hybridMultilevel"/>
    <w:tmpl w:val="314459C2"/>
    <w:lvl w:ilvl="0" w:tplc="0419000F">
      <w:start w:val="1"/>
      <w:numFmt w:val="decimal"/>
      <w:lvlText w:val="%1."/>
      <w:lvlJc w:val="left"/>
      <w:pPr>
        <w:ind w:left="502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1">
    <w:nsid w:val="05B638D0"/>
    <w:multiLevelType w:val="hybridMultilevel"/>
    <w:tmpl w:val="C20C01A2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2">
    <w:nsid w:val="05BE009D"/>
    <w:multiLevelType w:val="hybridMultilevel"/>
    <w:tmpl w:val="66869662"/>
    <w:lvl w:ilvl="0" w:tplc="04190011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3">
    <w:nsid w:val="11F100DD"/>
    <w:multiLevelType w:val="hybridMultilevel"/>
    <w:tmpl w:val="7910E5D4"/>
    <w:lvl w:ilvl="0" w:tplc="20523DB4">
      <w:start w:val="1"/>
      <w:numFmt w:val="decimal"/>
      <w:lvlText w:val="%1.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2149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869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3589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4309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5029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749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6469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7189" w:hanging="180"/>
      </w:pPr>
      <w:rPr>
        <w:rFonts w:ascii="Times New Roman" w:hAnsi="Times New Roman" w:cs="Times New Roman"/>
      </w:rPr>
    </w:lvl>
  </w:abstractNum>
  <w:abstractNum w:abstractNumId="4">
    <w:nsid w:val="12172ADB"/>
    <w:multiLevelType w:val="hybridMultilevel"/>
    <w:tmpl w:val="C2A823B4"/>
    <w:lvl w:ilvl="0" w:tplc="0419000F">
      <w:start w:val="2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5">
    <w:nsid w:val="148A3625"/>
    <w:multiLevelType w:val="hybridMultilevel"/>
    <w:tmpl w:val="FBFA2FF8"/>
    <w:lvl w:ilvl="0" w:tplc="88BACA1C">
      <w:start w:val="1"/>
      <w:numFmt w:val="decimal"/>
      <w:lvlText w:val="%1."/>
      <w:lvlJc w:val="left"/>
      <w:pPr>
        <w:tabs>
          <w:tab w:val="num" w:pos="1069"/>
        </w:tabs>
        <w:ind w:firstLine="709"/>
      </w:pPr>
      <w:rPr>
        <w:rFonts w:ascii="Times New Roman" w:hAnsi="Times New Roman" w:cs="Times New Roman" w:hint="default"/>
        <w:b w:val="0"/>
        <w:bCs w:val="0"/>
        <w:i w:val="0"/>
        <w:iCs w:val="0"/>
        <w:sz w:val="20"/>
        <w:szCs w:val="2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6">
    <w:nsid w:val="19C25EC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7">
    <w:nsid w:val="20B210F9"/>
    <w:multiLevelType w:val="hybridMultilevel"/>
    <w:tmpl w:val="C23C139C"/>
    <w:lvl w:ilvl="0" w:tplc="793C86A4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509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3229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949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669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389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6109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829" w:hanging="180"/>
      </w:pPr>
      <w:rPr>
        <w:rFonts w:ascii="Times New Roman" w:hAnsi="Times New Roman" w:cs="Times New Roman"/>
      </w:rPr>
    </w:lvl>
  </w:abstractNum>
  <w:abstractNum w:abstractNumId="8">
    <w:nsid w:val="27BB7DCB"/>
    <w:multiLevelType w:val="hybridMultilevel"/>
    <w:tmpl w:val="75DC00D2"/>
    <w:lvl w:ilvl="0" w:tplc="DCC27986">
      <w:start w:val="1"/>
      <w:numFmt w:val="decimal"/>
      <w:lvlText w:val="%1."/>
      <w:lvlJc w:val="left"/>
      <w:pPr>
        <w:tabs>
          <w:tab w:val="num" w:pos="1040"/>
        </w:tabs>
        <w:ind w:firstLine="680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9">
    <w:nsid w:val="293A3DCB"/>
    <w:multiLevelType w:val="hybridMultilevel"/>
    <w:tmpl w:val="E5348D46"/>
    <w:lvl w:ilvl="0" w:tplc="413C2B4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10">
    <w:nsid w:val="310717DA"/>
    <w:multiLevelType w:val="hybridMultilevel"/>
    <w:tmpl w:val="E48EB7B8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11">
    <w:nsid w:val="35B9396B"/>
    <w:multiLevelType w:val="hybridMultilevel"/>
    <w:tmpl w:val="E3A0FC76"/>
    <w:lvl w:ilvl="0" w:tplc="04190011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12">
    <w:nsid w:val="362C75F6"/>
    <w:multiLevelType w:val="hybridMultilevel"/>
    <w:tmpl w:val="C37878EE"/>
    <w:lvl w:ilvl="0" w:tplc="0419000F">
      <w:start w:val="1"/>
      <w:numFmt w:val="decimal"/>
      <w:lvlText w:val="%1."/>
      <w:lvlJc w:val="left"/>
      <w:pPr>
        <w:ind w:left="819" w:hanging="360"/>
      </w:pPr>
      <w:rPr>
        <w:rFonts w:ascii="Times New Roman" w:hAnsi="Times New Roman" w:cs="Times New Roman"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539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259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979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99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419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139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859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579" w:hanging="180"/>
      </w:pPr>
      <w:rPr>
        <w:rFonts w:ascii="Times New Roman" w:hAnsi="Times New Roman" w:cs="Times New Roman"/>
      </w:rPr>
    </w:lvl>
  </w:abstractNum>
  <w:abstractNum w:abstractNumId="13">
    <w:nsid w:val="377F39AF"/>
    <w:multiLevelType w:val="hybridMultilevel"/>
    <w:tmpl w:val="75B4DF0E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14">
    <w:nsid w:val="42451D81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15">
    <w:nsid w:val="44790B26"/>
    <w:multiLevelType w:val="hybridMultilevel"/>
    <w:tmpl w:val="F24E49C6"/>
    <w:lvl w:ilvl="0" w:tplc="8E6A1AE0">
      <w:start w:val="1"/>
      <w:numFmt w:val="decimal"/>
      <w:lvlText w:val="%1."/>
      <w:lvlJc w:val="left"/>
      <w:pPr>
        <w:tabs>
          <w:tab w:val="num" w:pos="1069"/>
        </w:tabs>
        <w:ind w:firstLine="709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16">
    <w:nsid w:val="456F7617"/>
    <w:multiLevelType w:val="hybridMultilevel"/>
    <w:tmpl w:val="425075E0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17">
    <w:nsid w:val="4579015F"/>
    <w:multiLevelType w:val="hybridMultilevel"/>
    <w:tmpl w:val="6150C722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18">
    <w:nsid w:val="48ED6DCC"/>
    <w:multiLevelType w:val="singleLevel"/>
    <w:tmpl w:val="A6D85516"/>
    <w:lvl w:ilvl="0">
      <w:start w:val="1"/>
      <w:numFmt w:val="decimal"/>
      <w:lvlText w:val="%1."/>
      <w:lvlJc w:val="left"/>
      <w:pPr>
        <w:tabs>
          <w:tab w:val="num" w:pos="1040"/>
        </w:tabs>
        <w:ind w:firstLine="680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</w:rPr>
    </w:lvl>
  </w:abstractNum>
  <w:abstractNum w:abstractNumId="19">
    <w:nsid w:val="49EC1F2E"/>
    <w:multiLevelType w:val="singleLevel"/>
    <w:tmpl w:val="8EACCB98"/>
    <w:lvl w:ilvl="0">
      <w:start w:val="1"/>
      <w:numFmt w:val="decimal"/>
      <w:lvlText w:val="%1."/>
      <w:lvlJc w:val="left"/>
      <w:pPr>
        <w:tabs>
          <w:tab w:val="num" w:pos="1040"/>
        </w:tabs>
        <w:ind w:firstLine="680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</w:rPr>
    </w:lvl>
  </w:abstractNum>
  <w:abstractNum w:abstractNumId="20">
    <w:nsid w:val="4B2A4520"/>
    <w:multiLevelType w:val="hybridMultilevel"/>
    <w:tmpl w:val="15047BF6"/>
    <w:lvl w:ilvl="0" w:tplc="793C86A4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509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3229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949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669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389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6109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829" w:hanging="180"/>
      </w:pPr>
      <w:rPr>
        <w:rFonts w:ascii="Times New Roman" w:hAnsi="Times New Roman" w:cs="Times New Roman"/>
      </w:rPr>
    </w:lvl>
  </w:abstractNum>
  <w:abstractNum w:abstractNumId="21">
    <w:nsid w:val="546E5395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22">
    <w:nsid w:val="57534622"/>
    <w:multiLevelType w:val="hybridMultilevel"/>
    <w:tmpl w:val="3660627E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23">
    <w:nsid w:val="578558AA"/>
    <w:multiLevelType w:val="hybridMultilevel"/>
    <w:tmpl w:val="1A8CD09C"/>
    <w:lvl w:ilvl="0" w:tplc="A846F1EA">
      <w:start w:val="1"/>
      <w:numFmt w:val="decimal"/>
      <w:lvlText w:val="%1."/>
      <w:lvlJc w:val="left"/>
      <w:pPr>
        <w:ind w:left="1429" w:hanging="360"/>
      </w:pPr>
      <w:rPr>
        <w:rFonts w:ascii="Times New Roman" w:hAnsi="Times New Roman" w:cs="Times New Roman"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2149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869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3589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4309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5029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749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6469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7189" w:hanging="180"/>
      </w:pPr>
      <w:rPr>
        <w:rFonts w:ascii="Times New Roman" w:hAnsi="Times New Roman" w:cs="Times New Roman"/>
      </w:rPr>
    </w:lvl>
  </w:abstractNum>
  <w:abstractNum w:abstractNumId="24">
    <w:nsid w:val="64293B23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25">
    <w:nsid w:val="6D6762A7"/>
    <w:multiLevelType w:val="hybridMultilevel"/>
    <w:tmpl w:val="043CCD80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26">
    <w:nsid w:val="6FA31D20"/>
    <w:multiLevelType w:val="hybridMultilevel"/>
    <w:tmpl w:val="5C6054C6"/>
    <w:lvl w:ilvl="0" w:tplc="793C86A4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509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3229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949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669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389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6109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829" w:hanging="180"/>
      </w:pPr>
      <w:rPr>
        <w:rFonts w:ascii="Times New Roman" w:hAnsi="Times New Roman" w:cs="Times New Roman"/>
      </w:rPr>
    </w:lvl>
  </w:abstractNum>
  <w:abstractNum w:abstractNumId="27">
    <w:nsid w:val="726A1706"/>
    <w:multiLevelType w:val="hybridMultilevel"/>
    <w:tmpl w:val="CF604236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28">
    <w:nsid w:val="7302668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29">
    <w:nsid w:val="7C7D0F5A"/>
    <w:multiLevelType w:val="hybridMultilevel"/>
    <w:tmpl w:val="D2885FCE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30">
    <w:nsid w:val="7F9538F3"/>
    <w:multiLevelType w:val="hybridMultilevel"/>
    <w:tmpl w:val="CB307128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num w:numId="1">
    <w:abstractNumId w:val="25"/>
  </w:num>
  <w:num w:numId="2">
    <w:abstractNumId w:val="4"/>
  </w:num>
  <w:num w:numId="3">
    <w:abstractNumId w:val="6"/>
  </w:num>
  <w:num w:numId="4">
    <w:abstractNumId w:val="28"/>
  </w:num>
  <w:num w:numId="5">
    <w:abstractNumId w:val="21"/>
  </w:num>
  <w:num w:numId="6">
    <w:abstractNumId w:val="0"/>
  </w:num>
  <w:num w:numId="7">
    <w:abstractNumId w:val="24"/>
  </w:num>
  <w:num w:numId="8">
    <w:abstractNumId w:val="11"/>
  </w:num>
  <w:num w:numId="9">
    <w:abstractNumId w:val="2"/>
  </w:num>
  <w:num w:numId="10">
    <w:abstractNumId w:val="10"/>
  </w:num>
  <w:num w:numId="11">
    <w:abstractNumId w:val="1"/>
  </w:num>
  <w:num w:numId="12">
    <w:abstractNumId w:val="22"/>
  </w:num>
  <w:num w:numId="13">
    <w:abstractNumId w:val="14"/>
  </w:num>
  <w:num w:numId="14">
    <w:abstractNumId w:val="18"/>
  </w:num>
  <w:num w:numId="15">
    <w:abstractNumId w:val="19"/>
  </w:num>
  <w:num w:numId="16">
    <w:abstractNumId w:val="5"/>
  </w:num>
  <w:num w:numId="17">
    <w:abstractNumId w:val="8"/>
  </w:num>
  <w:num w:numId="18">
    <w:abstractNumId w:val="15"/>
  </w:num>
  <w:num w:numId="19">
    <w:abstractNumId w:val="20"/>
  </w:num>
  <w:num w:numId="20">
    <w:abstractNumId w:val="7"/>
  </w:num>
  <w:num w:numId="21">
    <w:abstractNumId w:val="3"/>
  </w:num>
  <w:num w:numId="22">
    <w:abstractNumId w:val="26"/>
  </w:num>
  <w:num w:numId="23">
    <w:abstractNumId w:val="23"/>
  </w:num>
  <w:num w:numId="24">
    <w:abstractNumId w:val="12"/>
  </w:num>
  <w:num w:numId="25">
    <w:abstractNumId w:val="30"/>
  </w:num>
  <w:num w:numId="26">
    <w:abstractNumId w:val="27"/>
  </w:num>
  <w:num w:numId="27">
    <w:abstractNumId w:val="17"/>
  </w:num>
  <w:num w:numId="28">
    <w:abstractNumId w:val="9"/>
  </w:num>
  <w:num w:numId="29">
    <w:abstractNumId w:val="29"/>
  </w:num>
  <w:num w:numId="30">
    <w:abstractNumId w:val="13"/>
  </w:num>
  <w:num w:numId="3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91E1F"/>
    <w:rsid w:val="00691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nhideWhenUsed="0"/>
    <w:lsdException w:name="header" w:unhideWhenUsed="0"/>
    <w:lsdException w:name="footer" w:unhideWhenUsed="0"/>
    <w:lsdException w:name="caption" w:uiPriority="35" w:qFormat="1"/>
    <w:lsdException w:name="annotation reference" w:unhideWhenUsed="0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Followed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Plain Text" w:unhideWhenUsed="0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rFonts w:ascii="Calibri" w:hAnsi="Calibri" w:cs="Calibri"/>
      <w:lang w:eastAsia="en-US"/>
    </w:rPr>
  </w:style>
  <w:style w:type="character" w:default="1" w:styleId="DefaultParagraphFont">
    <w:name w:val="Default Paragraph Font"/>
    <w:uiPriority w:val="99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pPr>
      <w:ind w:left="720"/>
    </w:p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pPr>
      <w:spacing w:beforeAutospacing="1" w:after="0" w:afterAutospacing="1" w:line="259" w:lineRule="auto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character" w:styleId="FollowedHyperlink">
    <w:name w:val="FollowedHyperlink"/>
    <w:basedOn w:val="DefaultParagraphFont"/>
    <w:uiPriority w:val="99"/>
    <w:rPr>
      <w:color w:val="800080"/>
      <w:u w:val="single"/>
    </w:rPr>
  </w:style>
  <w:style w:type="paragraph" w:styleId="PlainText">
    <w:name w:val="Plain Text"/>
    <w:basedOn w:val="Normal"/>
    <w:link w:val="PlainTextChar"/>
    <w:uiPriority w:val="99"/>
    <w:pPr>
      <w:spacing w:after="0" w:line="240" w:lineRule="auto"/>
    </w:pPr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Pr>
      <w:rFonts w:ascii="Consolas" w:hAnsi="Consolas" w:cs="Consolas"/>
      <w:sz w:val="21"/>
      <w:szCs w:val="21"/>
    </w:rPr>
  </w:style>
  <w:style w:type="paragraph" w:styleId="Header">
    <w:name w:val="header"/>
    <w:basedOn w:val="Normal"/>
    <w:link w:val="HeaderChar"/>
    <w:uiPriority w:val="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Pr>
      <w:rFonts w:ascii="Times New Roman" w:hAnsi="Times New Roman" w:cs="Times New Roman"/>
    </w:rPr>
  </w:style>
  <w:style w:type="paragraph" w:styleId="Footer">
    <w:name w:val="footer"/>
    <w:basedOn w:val="Normal"/>
    <w:link w:val="FooterChar"/>
    <w:uiPriority w:val="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475</TotalTime>
  <Pages>5</Pages>
  <Words>1388</Words>
  <Characters>7917</Characters>
  <Application>Microsoft Office Word</Application>
  <DocSecurity>0</DocSecurity>
  <Lines>0</Lines>
  <Paragraphs>0</Paragraphs>
  <ScaleCrop>false</ScaleCrop>
  <Company>sv</Company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ДДТ7</dc:creator>
  <cp:keywords/>
  <dc:description/>
  <cp:lastModifiedBy>Vladis</cp:lastModifiedBy>
  <cp:revision>375</cp:revision>
  <dcterms:created xsi:type="dcterms:W3CDTF">2020-03-21T06:21:00Z</dcterms:created>
  <dcterms:modified xsi:type="dcterms:W3CDTF">2020-05-13T09:13:00Z</dcterms:modified>
</cp:coreProperties>
</file>